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jc w:val="center"/>
        <w:rPr>
          <w:rFonts w:hint="eastAsia" w:asciiTheme="minorEastAsia" w:hAnsiTheme="minorEastAsia" w:eastAsiaTheme="minorEastAsia" w:cstheme="minorEastAsia"/>
          <w:b/>
          <w:sz w:val="24"/>
        </w:rPr>
      </w:pPr>
      <w:bookmarkStart w:id="0" w:name="_GoBack"/>
      <w:r>
        <w:rPr>
          <w:rFonts w:hint="eastAsia" w:ascii="黑体" w:hAnsi="黑体" w:eastAsia="黑体" w:cs="黑体"/>
          <w:b/>
          <w:sz w:val="36"/>
          <w:szCs w:val="36"/>
          <w:lang w:val="en-US" w:eastAsia="zh-CN"/>
        </w:rPr>
        <w:t>元琛环保科技</w:t>
      </w:r>
      <w:r>
        <w:rPr>
          <w:rFonts w:hint="eastAsia" w:ascii="黑体" w:hAnsi="黑体" w:eastAsia="黑体" w:cs="黑体"/>
          <w:b/>
          <w:sz w:val="36"/>
          <w:szCs w:val="36"/>
        </w:rPr>
        <w:t>助学金申请表</w:t>
      </w:r>
      <w:bookmarkEnd w:id="0"/>
    </w:p>
    <w:tbl>
      <w:tblPr>
        <w:tblStyle w:val="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0"/>
        <w:gridCol w:w="1680"/>
        <w:gridCol w:w="1070"/>
        <w:gridCol w:w="825"/>
        <w:gridCol w:w="1018"/>
        <w:gridCol w:w="1269"/>
        <w:gridCol w:w="1957"/>
        <w:gridCol w:w="14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367" w:type="pct"/>
            <w:vMerge w:val="restar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本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人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情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况</w:t>
            </w:r>
          </w:p>
        </w:tc>
        <w:tc>
          <w:tcPr>
            <w:tcW w:w="843" w:type="pc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姓   名</w:t>
            </w:r>
          </w:p>
        </w:tc>
        <w:tc>
          <w:tcPr>
            <w:tcW w:w="537" w:type="pc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414" w:type="pc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性别</w:t>
            </w:r>
          </w:p>
        </w:tc>
        <w:tc>
          <w:tcPr>
            <w:tcW w:w="510" w:type="pc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37" w:type="pc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出生年月</w:t>
            </w:r>
          </w:p>
        </w:tc>
        <w:tc>
          <w:tcPr>
            <w:tcW w:w="980" w:type="pc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09" w:type="pct"/>
            <w:vMerge w:val="restar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相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367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843" w:type="pc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学   号</w:t>
            </w:r>
          </w:p>
        </w:tc>
        <w:tc>
          <w:tcPr>
            <w:tcW w:w="537" w:type="pc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414" w:type="pc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民族</w:t>
            </w:r>
          </w:p>
        </w:tc>
        <w:tc>
          <w:tcPr>
            <w:tcW w:w="510" w:type="pc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37" w:type="pc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入学时间</w:t>
            </w:r>
          </w:p>
        </w:tc>
        <w:tc>
          <w:tcPr>
            <w:tcW w:w="980" w:type="pc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09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367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843" w:type="pc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身份证号码</w:t>
            </w:r>
          </w:p>
        </w:tc>
        <w:tc>
          <w:tcPr>
            <w:tcW w:w="1462" w:type="pct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37" w:type="pc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联系电话</w:t>
            </w:r>
          </w:p>
        </w:tc>
        <w:tc>
          <w:tcPr>
            <w:tcW w:w="980" w:type="pc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09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367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3923" w:type="pct"/>
            <w:gridSpan w:val="6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840" w:firstLineChars="35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XX专业XX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班</w:t>
            </w:r>
          </w:p>
        </w:tc>
        <w:tc>
          <w:tcPr>
            <w:tcW w:w="709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367" w:type="pct"/>
            <w:vMerge w:val="restar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家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庭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经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济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情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况</w:t>
            </w:r>
          </w:p>
        </w:tc>
        <w:tc>
          <w:tcPr>
            <w:tcW w:w="843" w:type="pc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户口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性质</w:t>
            </w:r>
          </w:p>
        </w:tc>
        <w:tc>
          <w:tcPr>
            <w:tcW w:w="2099" w:type="pct"/>
            <w:gridSpan w:val="4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A、城镇     B、农村</w:t>
            </w:r>
          </w:p>
        </w:tc>
        <w:tc>
          <w:tcPr>
            <w:tcW w:w="980" w:type="pc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家庭人口总数</w:t>
            </w:r>
          </w:p>
        </w:tc>
        <w:tc>
          <w:tcPr>
            <w:tcW w:w="709" w:type="pc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367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843" w:type="pc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家庭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收入来源</w:t>
            </w:r>
          </w:p>
        </w:tc>
        <w:tc>
          <w:tcPr>
            <w:tcW w:w="3789" w:type="pct"/>
            <w:gridSpan w:val="6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367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843" w:type="pc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家庭地址</w:t>
            </w:r>
          </w:p>
        </w:tc>
        <w:tc>
          <w:tcPr>
            <w:tcW w:w="3789" w:type="pct"/>
            <w:gridSpan w:val="6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367" w:type="pct"/>
            <w:vMerge w:val="restar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家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庭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成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员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情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况</w:t>
            </w:r>
          </w:p>
        </w:tc>
        <w:tc>
          <w:tcPr>
            <w:tcW w:w="843" w:type="pc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姓  名</w:t>
            </w:r>
          </w:p>
        </w:tc>
        <w:tc>
          <w:tcPr>
            <w:tcW w:w="537" w:type="pc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年龄</w:t>
            </w:r>
          </w:p>
        </w:tc>
        <w:tc>
          <w:tcPr>
            <w:tcW w:w="925" w:type="pct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与本人关系</w:t>
            </w:r>
          </w:p>
        </w:tc>
        <w:tc>
          <w:tcPr>
            <w:tcW w:w="2327" w:type="pct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工作或学习单位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exact"/>
        </w:trPr>
        <w:tc>
          <w:tcPr>
            <w:tcW w:w="367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43" w:type="pc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537" w:type="pc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925" w:type="pct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2327" w:type="pct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exact"/>
        </w:trPr>
        <w:tc>
          <w:tcPr>
            <w:tcW w:w="367" w:type="pct"/>
            <w:vMerge w:val="continue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43" w:type="pct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537" w:type="pct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925" w:type="pct"/>
            <w:gridSpan w:val="2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2327" w:type="pct"/>
            <w:gridSpan w:val="3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exact"/>
        </w:trPr>
        <w:tc>
          <w:tcPr>
            <w:tcW w:w="367" w:type="pct"/>
            <w:vMerge w:val="continue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43" w:type="pct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537" w:type="pct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925" w:type="pct"/>
            <w:gridSpan w:val="2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2327" w:type="pct"/>
            <w:gridSpan w:val="3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exact"/>
        </w:trPr>
        <w:tc>
          <w:tcPr>
            <w:tcW w:w="367" w:type="pct"/>
            <w:vMerge w:val="continue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43" w:type="pct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537" w:type="pct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925" w:type="pct"/>
            <w:gridSpan w:val="2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2327" w:type="pct"/>
            <w:gridSpan w:val="3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exact"/>
        </w:trPr>
        <w:tc>
          <w:tcPr>
            <w:tcW w:w="367" w:type="pct"/>
            <w:vMerge w:val="continue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43" w:type="pct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537" w:type="pct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925" w:type="pct"/>
            <w:gridSpan w:val="2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2327" w:type="pct"/>
            <w:gridSpan w:val="3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2" w:hRule="atLeast"/>
        </w:trPr>
        <w:tc>
          <w:tcPr>
            <w:tcW w:w="5000" w:type="pct"/>
            <w:gridSpan w:val="8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申请理由：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tabs>
                <w:tab w:val="left" w:pos="8805"/>
              </w:tabs>
              <w:spacing w:before="0" w:beforeAutospacing="0" w:after="0" w:afterAutospacing="0"/>
              <w:ind w:left="0" w:right="0" w:firstLine="5880" w:firstLineChars="245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申请人签名：         </w:t>
            </w:r>
          </w:p>
          <w:p>
            <w:pPr>
              <w:keepNext w:val="0"/>
              <w:keepLines w:val="0"/>
              <w:suppressLineNumbers w:val="0"/>
              <w:tabs>
                <w:tab w:val="left" w:pos="8805"/>
              </w:tabs>
              <w:spacing w:before="0" w:beforeAutospacing="0" w:after="0" w:afterAutospacing="0"/>
              <w:ind w:right="0" w:firstLine="7920" w:firstLineChars="330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5" w:hRule="atLeast"/>
        </w:trPr>
        <w:tc>
          <w:tcPr>
            <w:tcW w:w="5000" w:type="pct"/>
            <w:gridSpan w:val="8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评审委员会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意见：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6240" w:firstLineChars="260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（公章）          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right="0"/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年    月    日</w:t>
            </w:r>
          </w:p>
        </w:tc>
      </w:tr>
    </w:tbl>
    <w:p>
      <w:pPr>
        <w:rPr>
          <w:rFonts w:hint="eastAsia"/>
          <w:sz w:val="32"/>
          <w:szCs w:val="32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5585A70-F5E5-4E83-81C1-73E6DDF39B0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74BFF65-77A3-4D45-BD3B-B1A7F8ACA27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511A1FD-73B8-4B7C-B84D-AA033015AA8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D3EB624-6456-4A00-8D3C-718CD4DCCAE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32674D9-ED7C-4938-A90C-1829FC93B30D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6" w:fontKey="{8F8FC411-861A-4DC2-9641-D707FB80162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84085749-4338-4013-9852-AAF2D23A75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8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jUzMTc3OTI4N2EzZGQ1OGExNmFkNjZmNjdhNmZlNzlkIiwidXNlckNvdW50IjozfQ=="/>
  </w:docVars>
  <w:rsids>
    <w:rsidRoot w:val="3F173FCD"/>
    <w:rsid w:val="060F3C56"/>
    <w:rsid w:val="1D197700"/>
    <w:rsid w:val="216D44D2"/>
    <w:rsid w:val="222609C1"/>
    <w:rsid w:val="313A7843"/>
    <w:rsid w:val="39E10A0C"/>
    <w:rsid w:val="3F173FCD"/>
    <w:rsid w:val="464B12D6"/>
    <w:rsid w:val="56A53894"/>
    <w:rsid w:val="57C6153C"/>
    <w:rsid w:val="69731E41"/>
    <w:rsid w:val="7B7A3CB3"/>
    <w:rsid w:val="7D285395"/>
    <w:rsid w:val="7D7B6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Other|1"/>
    <w:basedOn w:val="1"/>
    <w:autoRedefine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0"/>
      <w:jc w:val="left"/>
    </w:pPr>
    <w:rPr>
      <w:rFonts w:hint="eastAsia" w:ascii="宋体" w:hAnsi="宋体" w:eastAsia="宋体" w:cs="宋体"/>
      <w:color w:val="000000"/>
      <w:spacing w:val="0"/>
      <w:kern w:val="0"/>
      <w:sz w:val="22"/>
      <w:szCs w:val="22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170a592d-818c-4cff-a068-bdf4943b2205\&#23398;&#26657;&#21161;&#23398;&#37329;&#30003;&#35831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学校助学金申请表.docx</Template>
  <Pages>2</Pages>
  <Words>148</Words>
  <Characters>148</Characters>
  <Lines>1</Lines>
  <Paragraphs>1</Paragraphs>
  <TotalTime>26</TotalTime>
  <ScaleCrop>false</ScaleCrop>
  <LinksUpToDate>false</LinksUpToDate>
  <CharactersWithSpaces>230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2024-04-09T00:48:00Z</dcterms:created>
  <dc:creator>陈静怡</dc:creator>
  <cp:lastModifiedBy>陈静怡</cp:lastModifiedBy>
  <cp:lastPrinted>2024-04-09T02:16:40Z</cp:lastPrinted>
  <dcterms:modified xsi:type="dcterms:W3CDTF">2024-04-09T02:37:18Z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108161A894924561903CA57F9E8250F3_11</vt:lpwstr>
  </property>
  <property fmtid="{D5CDD505-2E9C-101B-9397-08002B2CF9AE}" pid="4" name="KSOTemplateUUID">
    <vt:lpwstr>v1.0_mb_+7GS6+F7G8ud/kBNLcKcZw==</vt:lpwstr>
  </property>
</Properties>
</file>